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8B2" w:rsidRDefault="00D938B2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D938B2" w:rsidRDefault="00D938B2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D938B2" w:rsidRDefault="00D938B2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  _</w:t>
      </w:r>
      <w:r w:rsidRPr="008062E2">
        <w:rPr>
          <w:rFonts w:ascii="Times New Roman" w:hAnsi="Times New Roman"/>
          <w:sz w:val="24"/>
          <w:szCs w:val="24"/>
          <w:u w:val="single"/>
        </w:rPr>
        <w:t>Вокальный ансамбль «ДоРеМ</w:t>
      </w:r>
      <w:r w:rsidRPr="008062E2">
        <w:rPr>
          <w:rFonts w:ascii="Times New Roman" w:hAnsi="Times New Roman"/>
          <w:sz w:val="24"/>
          <w:szCs w:val="24"/>
          <w:u w:val="single"/>
          <w:lang w:val="en-US"/>
        </w:rPr>
        <w:t>ix</w:t>
      </w:r>
      <w:r w:rsidRPr="008062E2">
        <w:rPr>
          <w:rFonts w:ascii="Times New Roman" w:hAnsi="Times New Roman"/>
          <w:sz w:val="24"/>
          <w:szCs w:val="24"/>
          <w:u w:val="single"/>
        </w:rPr>
        <w:t>»</w:t>
      </w:r>
      <w:r>
        <w:rPr>
          <w:rFonts w:ascii="Times New Roman" w:hAnsi="Times New Roman"/>
          <w:sz w:val="24"/>
          <w:szCs w:val="24"/>
        </w:rPr>
        <w:t>__ педагог ___</w:t>
      </w:r>
      <w:r w:rsidRPr="008062E2">
        <w:rPr>
          <w:rFonts w:ascii="Times New Roman" w:hAnsi="Times New Roman"/>
          <w:sz w:val="24"/>
          <w:szCs w:val="24"/>
          <w:u w:val="single"/>
        </w:rPr>
        <w:t>Гильманова Альбина Фаилевна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D938B2" w:rsidRPr="006B1CEA" w:rsidRDefault="00D938B2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D938B2" w:rsidRPr="00D13E7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D938B2" w:rsidRPr="00D13E7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Гильманова А.Ф.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Вокальный ансамбль «ДоРеМ</w:t>
            </w:r>
            <w:r w:rsidRPr="00D13E73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D13E73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гр. № 1,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21.04.20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История военных песен. Разучивание военных песен.</w:t>
            </w:r>
          </w:p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13E73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WhatsApp</w:t>
            </w:r>
            <w:r w:rsidRPr="00D13E7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и электронная почта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работы прислать на whatsapp до 24.04.20</w:t>
            </w:r>
          </w:p>
        </w:tc>
      </w:tr>
      <w:tr w:rsidR="00D938B2" w:rsidRPr="00D13E73" w:rsidTr="000564D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Гильманова А.Ф.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Вокальный ансамбль «ДоРеМ</w:t>
            </w:r>
            <w:r w:rsidRPr="00D13E73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D13E73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гр. № 2,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21.04.20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036B8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История военных песен. Разучивание военных песен.</w:t>
            </w:r>
          </w:p>
          <w:p w:rsidR="00D938B2" w:rsidRPr="00D13E73" w:rsidRDefault="00D938B2" w:rsidP="00463ED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WhatsApp</w:t>
            </w:r>
            <w:r w:rsidRPr="00D13E7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работы прислать на whatsapp до 24.04.20</w:t>
            </w:r>
          </w:p>
        </w:tc>
      </w:tr>
      <w:tr w:rsidR="00D938B2" w:rsidRPr="00D13E73" w:rsidTr="000564D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Гильманова А.Ф.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Вокальный ансамбль «ДоРеМ</w:t>
            </w:r>
            <w:r w:rsidRPr="00D13E73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D13E73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D938B2" w:rsidRPr="00D13E73" w:rsidRDefault="00D938B2" w:rsidP="008062E2">
            <w:pPr>
              <w:jc w:val="center"/>
            </w:pPr>
            <w:r w:rsidRPr="00D13E73">
              <w:rPr>
                <w:rFonts w:ascii="Times New Roman" w:hAnsi="Times New Roman"/>
                <w:sz w:val="24"/>
                <w:szCs w:val="24"/>
              </w:rPr>
              <w:t>гр. № 3,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21.04.20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036B8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История военных песен. Разучивание военных песен.</w:t>
            </w:r>
          </w:p>
          <w:p w:rsidR="00D938B2" w:rsidRPr="00D13E73" w:rsidRDefault="00D938B2" w:rsidP="00463ED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WhatsApp</w:t>
            </w:r>
            <w:r w:rsidRPr="00D13E7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работы прислать на whatsapp до 24.04.20</w:t>
            </w:r>
          </w:p>
        </w:tc>
      </w:tr>
      <w:tr w:rsidR="00D938B2" w:rsidRPr="00D13E7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Гильманова А.Ф.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Вокальный ансамбль «ДоРеМ</w:t>
            </w:r>
            <w:r w:rsidRPr="00D13E73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D13E73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гр. № 1,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24.04.20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463ED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Разучивание военных песен. Работа над пройденным материалом.</w:t>
            </w:r>
          </w:p>
          <w:p w:rsidR="00D938B2" w:rsidRPr="00D13E73" w:rsidRDefault="00D938B2" w:rsidP="00463ED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WhatsApp</w:t>
            </w:r>
            <w:r w:rsidRPr="00D13E7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работы прислать на whatsapp до 28.04.20</w:t>
            </w:r>
          </w:p>
        </w:tc>
      </w:tr>
      <w:tr w:rsidR="00D938B2" w:rsidRPr="00D13E7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Гильманова А.Ф.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Вокальный ансамбль «ДоРеМ</w:t>
            </w:r>
            <w:r w:rsidRPr="00D13E73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D13E73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гр. № 2,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24.04.20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036B8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 xml:space="preserve">Разучивание военных песен. Работа над пройденным </w:t>
            </w:r>
            <w:bookmarkStart w:id="0" w:name="_GoBack"/>
            <w:bookmarkEnd w:id="0"/>
            <w:r w:rsidRPr="00D13E73">
              <w:rPr>
                <w:rFonts w:ascii="Times New Roman" w:hAnsi="Times New Roman"/>
                <w:sz w:val="24"/>
                <w:szCs w:val="24"/>
              </w:rPr>
              <w:t>материалом.</w:t>
            </w:r>
          </w:p>
          <w:p w:rsidR="00D938B2" w:rsidRPr="00D13E73" w:rsidRDefault="00D938B2" w:rsidP="00463ED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WhatsApp</w:t>
            </w:r>
            <w:r w:rsidRPr="00D13E7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работы прислать на whatsapp до 28.04.20</w:t>
            </w:r>
          </w:p>
        </w:tc>
      </w:tr>
      <w:tr w:rsidR="00D938B2" w:rsidRPr="00D13E7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Гильманова А.Ф.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Вокальный ансамбль «ДоРеМ</w:t>
            </w:r>
            <w:r w:rsidRPr="00D13E73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D13E73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гр. № 3,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24.04.20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036B8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Разучивание военных песен. Работа над пройденным материалом.</w:t>
            </w:r>
          </w:p>
          <w:p w:rsidR="00D938B2" w:rsidRPr="00D13E73" w:rsidRDefault="00D938B2" w:rsidP="00463ED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WhatsApp</w:t>
            </w:r>
            <w:r w:rsidRPr="00D13E7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D938B2" w:rsidRPr="00D13E73" w:rsidRDefault="00D938B2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73">
              <w:rPr>
                <w:rFonts w:ascii="Times New Roman" w:hAnsi="Times New Roman"/>
                <w:sz w:val="24"/>
                <w:szCs w:val="24"/>
              </w:rPr>
              <w:t>работы прислать на whatsapp до 28.04.20</w:t>
            </w:r>
          </w:p>
        </w:tc>
      </w:tr>
    </w:tbl>
    <w:p w:rsidR="00D938B2" w:rsidRPr="00380043" w:rsidRDefault="00D938B2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</w:t>
      </w:r>
    </w:p>
    <w:sectPr w:rsidR="00D938B2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36B85"/>
    <w:rsid w:val="000564D0"/>
    <w:rsid w:val="000678F3"/>
    <w:rsid w:val="00301CC1"/>
    <w:rsid w:val="00380043"/>
    <w:rsid w:val="003F73FD"/>
    <w:rsid w:val="00460B55"/>
    <w:rsid w:val="00463EDF"/>
    <w:rsid w:val="005E1E2D"/>
    <w:rsid w:val="00663C49"/>
    <w:rsid w:val="00680F1E"/>
    <w:rsid w:val="006B1CEA"/>
    <w:rsid w:val="006C63AB"/>
    <w:rsid w:val="007D24DC"/>
    <w:rsid w:val="008062E2"/>
    <w:rsid w:val="008C2A4D"/>
    <w:rsid w:val="00A94342"/>
    <w:rsid w:val="00AA1B29"/>
    <w:rsid w:val="00B01D68"/>
    <w:rsid w:val="00C30518"/>
    <w:rsid w:val="00C96F16"/>
    <w:rsid w:val="00CE497C"/>
    <w:rsid w:val="00D13E73"/>
    <w:rsid w:val="00D34C20"/>
    <w:rsid w:val="00D41C75"/>
    <w:rsid w:val="00D938B2"/>
    <w:rsid w:val="00ED285C"/>
    <w:rsid w:val="00F101C9"/>
    <w:rsid w:val="00F40464"/>
    <w:rsid w:val="00F4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1</Pages>
  <Words>247</Words>
  <Characters>1414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10</cp:revision>
  <dcterms:created xsi:type="dcterms:W3CDTF">2020-04-07T05:16:00Z</dcterms:created>
  <dcterms:modified xsi:type="dcterms:W3CDTF">2020-04-21T07:20:00Z</dcterms:modified>
</cp:coreProperties>
</file>